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672" w:rsidRPr="00E1746F" w:rsidRDefault="00884494" w:rsidP="00C00672">
      <w:pPr>
        <w:pStyle w:val="Ttulo1"/>
        <w:spacing w:line="320" w:lineRule="exact"/>
        <w:ind w:left="0"/>
        <w:jc w:val="center"/>
        <w:rPr>
          <w:caps/>
          <w:sz w:val="24"/>
        </w:rPr>
      </w:pPr>
      <w:r>
        <w:rPr>
          <w:caps/>
          <w:sz w:val="24"/>
        </w:rPr>
        <w:t xml:space="preserve">decreto nº </w:t>
      </w:r>
      <w:r w:rsidR="00510865">
        <w:rPr>
          <w:caps/>
          <w:sz w:val="24"/>
        </w:rPr>
        <w:t>0</w:t>
      </w:r>
      <w:r w:rsidR="006C5B93">
        <w:rPr>
          <w:caps/>
          <w:sz w:val="24"/>
        </w:rPr>
        <w:t>20</w:t>
      </w:r>
      <w:r w:rsidR="00783594" w:rsidRPr="00E1746F">
        <w:rPr>
          <w:caps/>
          <w:sz w:val="24"/>
        </w:rPr>
        <w:t xml:space="preserve">, de </w:t>
      </w:r>
      <w:r w:rsidR="006C5B93">
        <w:rPr>
          <w:caps/>
          <w:sz w:val="24"/>
        </w:rPr>
        <w:t>23</w:t>
      </w:r>
      <w:r w:rsidR="00783594" w:rsidRPr="00E1746F">
        <w:rPr>
          <w:caps/>
          <w:sz w:val="24"/>
        </w:rPr>
        <w:t xml:space="preserve"> de </w:t>
      </w:r>
      <w:r w:rsidR="006C5B93">
        <w:rPr>
          <w:caps/>
          <w:sz w:val="24"/>
        </w:rPr>
        <w:t xml:space="preserve">FEVEREIRO </w:t>
      </w:r>
      <w:r w:rsidR="00783594" w:rsidRPr="00E1746F">
        <w:rPr>
          <w:caps/>
          <w:sz w:val="24"/>
        </w:rPr>
        <w:t xml:space="preserve">de </w:t>
      </w:r>
      <w:r w:rsidR="006C5B93">
        <w:rPr>
          <w:caps/>
          <w:sz w:val="24"/>
        </w:rPr>
        <w:t>2021</w:t>
      </w:r>
    </w:p>
    <w:p w:rsidR="00C00672" w:rsidRPr="00E1746F" w:rsidRDefault="00C00672" w:rsidP="00C00672">
      <w:pPr>
        <w:spacing w:line="320" w:lineRule="exact"/>
        <w:rPr>
          <w:rFonts w:cs="Arial"/>
          <w:sz w:val="24"/>
        </w:rPr>
      </w:pPr>
    </w:p>
    <w:p w:rsidR="008C68A0" w:rsidRDefault="008C68A0" w:rsidP="00E1746F">
      <w:pPr>
        <w:spacing w:line="360" w:lineRule="auto"/>
        <w:ind w:firstLine="709"/>
        <w:jc w:val="right"/>
        <w:rPr>
          <w:rFonts w:cs="Arial"/>
          <w:sz w:val="24"/>
        </w:rPr>
      </w:pPr>
    </w:p>
    <w:p w:rsidR="00E1746F" w:rsidRPr="008C68A0" w:rsidRDefault="006C5B93" w:rsidP="008C68A0">
      <w:pPr>
        <w:ind w:left="3402"/>
        <w:jc w:val="both"/>
        <w:rPr>
          <w:b/>
        </w:rPr>
      </w:pPr>
      <w:r>
        <w:rPr>
          <w:b/>
        </w:rPr>
        <w:t>DESIGNA MEMBROS</w:t>
      </w:r>
      <w:r w:rsidR="00E1746F" w:rsidRPr="008C68A0">
        <w:rPr>
          <w:b/>
        </w:rPr>
        <w:t xml:space="preserve"> DO CONSELHO MUNICIPAL DE </w:t>
      </w:r>
      <w:r w:rsidR="009C61B8" w:rsidRPr="008C68A0">
        <w:rPr>
          <w:b/>
        </w:rPr>
        <w:t>SAÚDE DE SANTANA DA VARGEM</w:t>
      </w:r>
      <w:r>
        <w:rPr>
          <w:b/>
        </w:rPr>
        <w:t>, PARA O BIÊNIO</w:t>
      </w:r>
      <w:r w:rsidR="009C61B8" w:rsidRPr="008C68A0">
        <w:rPr>
          <w:b/>
        </w:rPr>
        <w:t xml:space="preserve"> </w:t>
      </w:r>
      <w:r>
        <w:rPr>
          <w:b/>
        </w:rPr>
        <w:t>2021/2022</w:t>
      </w:r>
      <w:r w:rsidR="008C68A0">
        <w:rPr>
          <w:b/>
        </w:rPr>
        <w:t>.</w:t>
      </w:r>
    </w:p>
    <w:p w:rsidR="00F76497" w:rsidRPr="00E1746F" w:rsidRDefault="00F76497" w:rsidP="008C68A0">
      <w:pPr>
        <w:pStyle w:val="Ttulo4"/>
        <w:ind w:left="2410"/>
        <w:jc w:val="right"/>
        <w:rPr>
          <w:sz w:val="24"/>
        </w:rPr>
      </w:pPr>
    </w:p>
    <w:p w:rsidR="00F76497" w:rsidRPr="00E1746F" w:rsidRDefault="00F76497" w:rsidP="00F75194">
      <w:pPr>
        <w:pStyle w:val="Corpodetexto"/>
        <w:spacing w:line="320" w:lineRule="exact"/>
        <w:ind w:firstLine="1134"/>
        <w:rPr>
          <w:rFonts w:ascii="Arial" w:hAnsi="Arial" w:cs="Arial"/>
          <w:bCs/>
          <w:sz w:val="24"/>
        </w:rPr>
      </w:pPr>
    </w:p>
    <w:p w:rsidR="00FB2F0A" w:rsidRPr="00FB2F0A" w:rsidRDefault="00FB2F0A" w:rsidP="00FB2F0A">
      <w:pPr>
        <w:spacing w:line="360" w:lineRule="auto"/>
        <w:ind w:firstLine="709"/>
        <w:jc w:val="both"/>
        <w:rPr>
          <w:rFonts w:cs="Arial"/>
          <w:sz w:val="24"/>
        </w:rPr>
      </w:pPr>
      <w:r w:rsidRPr="00FB2F0A">
        <w:rPr>
          <w:rFonts w:cs="Arial"/>
          <w:sz w:val="24"/>
        </w:rPr>
        <w:t>Prefeito Municipal de Santana da Vargem, no uso das atribuições que lhe confere a Lei e em especial o art. 79, l, a</w:t>
      </w:r>
      <w:r w:rsidR="00F72FA4">
        <w:rPr>
          <w:rFonts w:cs="Arial"/>
          <w:sz w:val="24"/>
        </w:rPr>
        <w:t>, da Lei Orgânica do Município</w:t>
      </w:r>
      <w:r w:rsidRPr="00FB2F0A">
        <w:rPr>
          <w:rFonts w:cs="Arial"/>
          <w:sz w:val="24"/>
        </w:rPr>
        <w:t>.</w:t>
      </w:r>
    </w:p>
    <w:p w:rsidR="00C00672" w:rsidRPr="00E1746F" w:rsidRDefault="00C00672" w:rsidP="00C00672">
      <w:pPr>
        <w:spacing w:line="320" w:lineRule="exact"/>
        <w:rPr>
          <w:rFonts w:cs="Arial"/>
          <w:sz w:val="24"/>
        </w:rPr>
      </w:pPr>
    </w:p>
    <w:p w:rsidR="00C00672" w:rsidRPr="00E1746F" w:rsidRDefault="00C00672" w:rsidP="00C00672">
      <w:pPr>
        <w:spacing w:line="320" w:lineRule="exact"/>
        <w:rPr>
          <w:rFonts w:cs="Arial"/>
          <w:b/>
          <w:bCs/>
          <w:sz w:val="24"/>
        </w:rPr>
      </w:pPr>
    </w:p>
    <w:p w:rsidR="00C00672" w:rsidRPr="00E1746F" w:rsidRDefault="00C00672" w:rsidP="00AC1855">
      <w:pPr>
        <w:pStyle w:val="Ttulo3"/>
        <w:spacing w:line="320" w:lineRule="exact"/>
        <w:ind w:left="2160"/>
        <w:rPr>
          <w:rFonts w:ascii="Arial" w:hAnsi="Arial" w:cs="Arial"/>
          <w:b w:val="0"/>
          <w:sz w:val="24"/>
        </w:rPr>
      </w:pPr>
      <w:r w:rsidRPr="00E1746F">
        <w:rPr>
          <w:rFonts w:ascii="Arial" w:hAnsi="Arial" w:cs="Arial"/>
          <w:b w:val="0"/>
          <w:sz w:val="24"/>
        </w:rPr>
        <w:t>DECRETA</w:t>
      </w:r>
      <w:r w:rsidR="00F76497" w:rsidRPr="00E1746F">
        <w:rPr>
          <w:rFonts w:ascii="Arial" w:hAnsi="Arial" w:cs="Arial"/>
          <w:b w:val="0"/>
          <w:sz w:val="24"/>
        </w:rPr>
        <w:t>:</w:t>
      </w:r>
    </w:p>
    <w:p w:rsidR="00372558" w:rsidRPr="00E1746F" w:rsidRDefault="00372558" w:rsidP="00372558">
      <w:pPr>
        <w:rPr>
          <w:sz w:val="24"/>
        </w:rPr>
      </w:pPr>
    </w:p>
    <w:p w:rsidR="00372558" w:rsidRPr="00E1746F" w:rsidRDefault="00372558" w:rsidP="00372558">
      <w:pPr>
        <w:spacing w:line="360" w:lineRule="auto"/>
        <w:ind w:firstLine="709"/>
        <w:jc w:val="both"/>
        <w:rPr>
          <w:sz w:val="24"/>
        </w:rPr>
      </w:pPr>
      <w:r w:rsidRPr="00E1746F">
        <w:rPr>
          <w:sz w:val="24"/>
        </w:rPr>
        <w:t xml:space="preserve">Art. 1º - Ficam designados para compor o Conselho Municipal de </w:t>
      </w:r>
      <w:r w:rsidR="009C61B8">
        <w:rPr>
          <w:sz w:val="24"/>
        </w:rPr>
        <w:t>Saúde</w:t>
      </w:r>
      <w:r w:rsidRPr="00E1746F">
        <w:rPr>
          <w:sz w:val="24"/>
        </w:rPr>
        <w:t xml:space="preserve"> os cidadãos a seguir qualificados:</w:t>
      </w:r>
    </w:p>
    <w:p w:rsidR="00372558" w:rsidRPr="00E1746F" w:rsidRDefault="00372558" w:rsidP="00372558">
      <w:pPr>
        <w:spacing w:line="360" w:lineRule="auto"/>
        <w:ind w:firstLine="709"/>
        <w:jc w:val="both"/>
        <w:rPr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78"/>
        <w:gridCol w:w="2710"/>
      </w:tblGrid>
      <w:tr w:rsidR="00181B6D" w:rsidRPr="00E1746F" w:rsidTr="001053E0">
        <w:trPr>
          <w:trHeight w:val="901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B6D" w:rsidRPr="00181B6D" w:rsidRDefault="00181B6D" w:rsidP="001053E0">
            <w:pPr>
              <w:spacing w:line="360" w:lineRule="auto"/>
              <w:jc w:val="center"/>
              <w:rPr>
                <w:b/>
                <w:sz w:val="24"/>
              </w:rPr>
            </w:pPr>
            <w:r w:rsidRPr="00181B6D">
              <w:rPr>
                <w:b/>
                <w:sz w:val="24"/>
              </w:rPr>
              <w:t>Usuários</w:t>
            </w:r>
          </w:p>
        </w:tc>
      </w:tr>
      <w:tr w:rsidR="00181B6D" w:rsidRPr="00E1746F" w:rsidTr="001053E0">
        <w:trPr>
          <w:trHeight w:val="829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B6D" w:rsidRDefault="00181B6D" w:rsidP="001053E0">
            <w:pPr>
              <w:spacing w:line="360" w:lineRule="auto"/>
              <w:jc w:val="center"/>
              <w:rPr>
                <w:sz w:val="24"/>
              </w:rPr>
            </w:pPr>
          </w:p>
          <w:p w:rsidR="00181B6D" w:rsidRPr="00E1746F" w:rsidRDefault="00181B6D" w:rsidP="001053E0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Sind</w:t>
            </w:r>
            <w:proofErr w:type="spellEnd"/>
            <w:r>
              <w:rPr>
                <w:sz w:val="24"/>
              </w:rPr>
              <w:t>. Trab. Rurais de Santana da Vargem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B6D" w:rsidRPr="00E1746F" w:rsidRDefault="00181B6D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Jaime Ferreira Lemes</w:t>
            </w:r>
          </w:p>
        </w:tc>
      </w:tr>
      <w:tr w:rsidR="00181B6D" w:rsidRPr="00E1746F" w:rsidTr="00AA4615">
        <w:trPr>
          <w:trHeight w:val="98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81B6D" w:rsidRPr="00E1746F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Entidade Religiosa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B6D" w:rsidRPr="00E1746F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Silmara Ribeiro Penha Cardoso</w:t>
            </w:r>
          </w:p>
        </w:tc>
      </w:tr>
      <w:tr w:rsidR="00181B6D" w:rsidRPr="00E1746F" w:rsidTr="00AA4615">
        <w:trPr>
          <w:trHeight w:val="10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94" w:rsidRPr="00E1746F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Usuário do Sistema Único de Saúde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B6D" w:rsidRPr="00E1746F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Luiz Carlos de Figueiredo</w:t>
            </w:r>
          </w:p>
        </w:tc>
      </w:tr>
      <w:tr w:rsidR="00884494" w:rsidRPr="00E1746F" w:rsidTr="00AA4615">
        <w:trPr>
          <w:trHeight w:val="1000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94" w:rsidRDefault="00884494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Assoc. Comercial Industrial Agropecuária e de Serviços de Santana da Vargem (ACAPS)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84494" w:rsidRDefault="00884494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Roney Vitor da Silva</w:t>
            </w:r>
          </w:p>
        </w:tc>
      </w:tr>
      <w:tr w:rsidR="00181B6D" w:rsidRPr="00E1746F" w:rsidTr="001053E0">
        <w:trPr>
          <w:trHeight w:val="83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81B6D" w:rsidRPr="00181B6D" w:rsidRDefault="00181B6D" w:rsidP="001053E0">
            <w:pPr>
              <w:spacing w:line="360" w:lineRule="auto"/>
              <w:jc w:val="center"/>
              <w:rPr>
                <w:b/>
                <w:sz w:val="24"/>
              </w:rPr>
            </w:pPr>
            <w:r w:rsidRPr="00181B6D">
              <w:rPr>
                <w:b/>
                <w:sz w:val="24"/>
              </w:rPr>
              <w:t>Prestadores de Serviços do SUS</w:t>
            </w:r>
          </w:p>
        </w:tc>
      </w:tr>
      <w:tr w:rsidR="008B28BA" w:rsidRPr="00E1746F" w:rsidTr="001053E0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B28BA" w:rsidRPr="00E1746F" w:rsidRDefault="008B28BA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APAE de Santana da Vargem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8BA" w:rsidRPr="00E1746F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Ranieri </w:t>
            </w:r>
            <w:proofErr w:type="spellStart"/>
            <w:r>
              <w:rPr>
                <w:sz w:val="24"/>
              </w:rPr>
              <w:t>Scalioni</w:t>
            </w:r>
            <w:proofErr w:type="spellEnd"/>
          </w:p>
        </w:tc>
      </w:tr>
      <w:tr w:rsidR="008B28BA" w:rsidRPr="00E1746F" w:rsidTr="001053E0">
        <w:trPr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8BA" w:rsidRPr="00E1746F" w:rsidRDefault="008B28BA" w:rsidP="001053E0">
            <w:pPr>
              <w:spacing w:line="360" w:lineRule="auto"/>
              <w:jc w:val="center"/>
              <w:rPr>
                <w:sz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8BA" w:rsidRPr="00E1746F" w:rsidRDefault="008B28BA" w:rsidP="001053E0">
            <w:pPr>
              <w:spacing w:line="360" w:lineRule="auto"/>
              <w:jc w:val="center"/>
              <w:rPr>
                <w:sz w:val="24"/>
              </w:rPr>
            </w:pPr>
          </w:p>
        </w:tc>
      </w:tr>
      <w:tr w:rsidR="008B28BA" w:rsidRPr="00E1746F" w:rsidTr="001053E0">
        <w:trPr>
          <w:trHeight w:val="838"/>
          <w:jc w:val="center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3B48" w:rsidRPr="00293B48" w:rsidRDefault="008B28BA" w:rsidP="001053E0">
            <w:pPr>
              <w:spacing w:line="360" w:lineRule="auto"/>
              <w:jc w:val="center"/>
              <w:rPr>
                <w:sz w:val="24"/>
              </w:rPr>
            </w:pPr>
            <w:r w:rsidRPr="00293B48">
              <w:rPr>
                <w:b/>
                <w:sz w:val="24"/>
              </w:rPr>
              <w:t>Trabalhadores da Saúde</w:t>
            </w:r>
          </w:p>
        </w:tc>
      </w:tr>
      <w:tr w:rsidR="00293B48" w:rsidRPr="00E1746F" w:rsidTr="00AA4615">
        <w:trPr>
          <w:trHeight w:val="8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3B48" w:rsidRPr="00E1746F" w:rsidRDefault="00293B48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Centro de Saúde Evaldo de Campos Moura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93B48" w:rsidRPr="00E1746F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Patrícia Aparecida Honório</w:t>
            </w:r>
          </w:p>
        </w:tc>
      </w:tr>
      <w:tr w:rsidR="001053E0" w:rsidRPr="00E1746F" w:rsidTr="008F750C">
        <w:trPr>
          <w:trHeight w:val="83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E0" w:rsidRPr="00E1746F" w:rsidRDefault="001053E0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Programa Saúde da Família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053E0" w:rsidRPr="00E1746F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Cristiane </w:t>
            </w:r>
            <w:proofErr w:type="spellStart"/>
            <w:r>
              <w:rPr>
                <w:sz w:val="24"/>
              </w:rPr>
              <w:t>Imesi</w:t>
            </w:r>
            <w:proofErr w:type="spellEnd"/>
            <w:r>
              <w:rPr>
                <w:sz w:val="24"/>
              </w:rPr>
              <w:t xml:space="preserve"> Figueiredo</w:t>
            </w:r>
          </w:p>
        </w:tc>
      </w:tr>
      <w:tr w:rsidR="001053E0" w:rsidRPr="00E1746F" w:rsidTr="008F750C">
        <w:trPr>
          <w:trHeight w:val="83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E0" w:rsidRPr="00E1746F" w:rsidRDefault="001053E0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Administração da Saúde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E0" w:rsidRPr="00E1746F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Paulo Ricardo Corrêa</w:t>
            </w:r>
          </w:p>
        </w:tc>
      </w:tr>
      <w:tr w:rsidR="001053E0" w:rsidRPr="00E1746F" w:rsidTr="00884494">
        <w:trPr>
          <w:trHeight w:val="8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94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Secretária</w:t>
            </w:r>
            <w:r w:rsidR="001053E0">
              <w:rPr>
                <w:sz w:val="24"/>
              </w:rPr>
              <w:t xml:space="preserve"> Municipal de Saúde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3E0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Paula Figueiredo</w:t>
            </w:r>
          </w:p>
        </w:tc>
      </w:tr>
      <w:tr w:rsidR="00884494" w:rsidRPr="00E1746F" w:rsidTr="006C5B93">
        <w:trPr>
          <w:trHeight w:val="8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94" w:rsidRDefault="00884494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Setor de transportes da Secretária Municipal de Saúde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494" w:rsidRDefault="00884494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Carlos Miranda Cândido</w:t>
            </w:r>
          </w:p>
        </w:tc>
      </w:tr>
      <w:tr w:rsidR="006C5B93" w:rsidRPr="00E1746F" w:rsidTr="008F750C">
        <w:trPr>
          <w:trHeight w:val="86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5B93" w:rsidRDefault="006C5B93" w:rsidP="001053E0">
            <w:pPr>
              <w:spacing w:line="360" w:lineRule="auto"/>
              <w:jc w:val="center"/>
              <w:rPr>
                <w:sz w:val="24"/>
              </w:rPr>
            </w:pPr>
            <w:r>
              <w:rPr>
                <w:sz w:val="24"/>
              </w:rPr>
              <w:t>Secretária Executiva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C5B93" w:rsidRDefault="006C5B93" w:rsidP="001053E0">
            <w:pPr>
              <w:spacing w:line="360" w:lineRule="auto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Andrezza</w:t>
            </w:r>
            <w:proofErr w:type="spellEnd"/>
            <w:r>
              <w:rPr>
                <w:sz w:val="24"/>
              </w:rPr>
              <w:t xml:space="preserve"> Souza Lima</w:t>
            </w:r>
          </w:p>
        </w:tc>
      </w:tr>
    </w:tbl>
    <w:p w:rsidR="00E1746F" w:rsidRPr="00E1746F" w:rsidRDefault="00E1746F" w:rsidP="00372558">
      <w:pPr>
        <w:spacing w:line="360" w:lineRule="auto"/>
        <w:ind w:firstLine="708"/>
        <w:jc w:val="both"/>
        <w:rPr>
          <w:sz w:val="24"/>
        </w:rPr>
      </w:pPr>
    </w:p>
    <w:p w:rsidR="00C00672" w:rsidRPr="00E1746F" w:rsidRDefault="00C00672" w:rsidP="00C00672">
      <w:pPr>
        <w:spacing w:line="320" w:lineRule="exact"/>
        <w:ind w:firstLine="1134"/>
        <w:rPr>
          <w:rFonts w:cs="Arial"/>
          <w:sz w:val="24"/>
        </w:rPr>
      </w:pPr>
    </w:p>
    <w:p w:rsidR="00C00672" w:rsidRPr="00E1746F" w:rsidRDefault="00C00672" w:rsidP="00AD6D2D">
      <w:pPr>
        <w:spacing w:line="320" w:lineRule="exact"/>
        <w:ind w:firstLine="709"/>
        <w:rPr>
          <w:rFonts w:cs="Arial"/>
          <w:sz w:val="24"/>
        </w:rPr>
      </w:pPr>
      <w:r w:rsidRPr="00E1746F">
        <w:rPr>
          <w:rFonts w:cs="Arial"/>
          <w:bCs/>
          <w:sz w:val="24"/>
        </w:rPr>
        <w:t xml:space="preserve">Art. </w:t>
      </w:r>
      <w:r w:rsidR="006C5B93">
        <w:rPr>
          <w:rFonts w:cs="Arial"/>
          <w:bCs/>
          <w:sz w:val="24"/>
        </w:rPr>
        <w:t>2</w:t>
      </w:r>
      <w:r w:rsidRPr="00E1746F">
        <w:rPr>
          <w:rFonts w:cs="Arial"/>
          <w:bCs/>
          <w:sz w:val="24"/>
        </w:rPr>
        <w:t>º</w:t>
      </w:r>
      <w:r w:rsidRPr="00E1746F">
        <w:rPr>
          <w:rFonts w:cs="Arial"/>
          <w:sz w:val="24"/>
        </w:rPr>
        <w:t xml:space="preserve"> - Este Decreto entra em vigor na data de sua publicação.</w:t>
      </w:r>
    </w:p>
    <w:p w:rsidR="00C00672" w:rsidRPr="00E1746F" w:rsidRDefault="00C00672" w:rsidP="00C00672">
      <w:pPr>
        <w:spacing w:line="320" w:lineRule="exact"/>
        <w:ind w:firstLine="1134"/>
        <w:rPr>
          <w:rFonts w:cs="Arial"/>
          <w:sz w:val="24"/>
        </w:rPr>
      </w:pPr>
    </w:p>
    <w:p w:rsidR="00371841" w:rsidRDefault="00371841" w:rsidP="00371841">
      <w:pPr>
        <w:pStyle w:val="Ttulo2"/>
        <w:spacing w:line="320" w:lineRule="exact"/>
        <w:jc w:val="center"/>
        <w:rPr>
          <w:rFonts w:ascii="Arial" w:hAnsi="Arial" w:cs="Arial"/>
          <w:sz w:val="24"/>
        </w:rPr>
      </w:pPr>
    </w:p>
    <w:p w:rsidR="00884494" w:rsidRPr="00884494" w:rsidRDefault="00884494" w:rsidP="00884494"/>
    <w:p w:rsidR="00AD6D2D" w:rsidRDefault="00AD6D2D" w:rsidP="00371841">
      <w:pPr>
        <w:pStyle w:val="Ttulo2"/>
        <w:spacing w:line="320" w:lineRule="exact"/>
        <w:jc w:val="center"/>
        <w:rPr>
          <w:rFonts w:ascii="Arial" w:hAnsi="Arial" w:cs="Arial"/>
          <w:sz w:val="24"/>
        </w:rPr>
      </w:pPr>
    </w:p>
    <w:p w:rsidR="00C00672" w:rsidRPr="00E1746F" w:rsidRDefault="00C00672" w:rsidP="00371841">
      <w:pPr>
        <w:pStyle w:val="Ttulo2"/>
        <w:spacing w:line="320" w:lineRule="exact"/>
        <w:jc w:val="center"/>
        <w:rPr>
          <w:rFonts w:ascii="Arial" w:hAnsi="Arial" w:cs="Arial"/>
          <w:sz w:val="24"/>
        </w:rPr>
      </w:pPr>
      <w:r w:rsidRPr="00E1746F">
        <w:rPr>
          <w:rFonts w:ascii="Arial" w:hAnsi="Arial" w:cs="Arial"/>
          <w:sz w:val="24"/>
        </w:rPr>
        <w:t xml:space="preserve">Santana da Vargem, </w:t>
      </w:r>
      <w:r w:rsidR="006C5B93">
        <w:rPr>
          <w:rFonts w:ascii="Arial" w:hAnsi="Arial" w:cs="Arial"/>
          <w:sz w:val="24"/>
        </w:rPr>
        <w:t>23 de fevereiro de 2021</w:t>
      </w:r>
    </w:p>
    <w:p w:rsidR="00C00672" w:rsidRPr="00E1746F" w:rsidRDefault="00C00672" w:rsidP="00C00672">
      <w:pPr>
        <w:spacing w:line="320" w:lineRule="exact"/>
        <w:ind w:firstLine="1134"/>
        <w:rPr>
          <w:rFonts w:cs="Arial"/>
          <w:sz w:val="24"/>
        </w:rPr>
      </w:pPr>
    </w:p>
    <w:p w:rsidR="00C00672" w:rsidRPr="00E1746F" w:rsidRDefault="00C00672" w:rsidP="00C00672">
      <w:pPr>
        <w:pStyle w:val="Recuodecorpodetexto"/>
        <w:spacing w:line="320" w:lineRule="exact"/>
        <w:jc w:val="both"/>
        <w:rPr>
          <w:rFonts w:cs="Arial"/>
          <w:caps/>
        </w:rPr>
      </w:pPr>
    </w:p>
    <w:p w:rsidR="00C00672" w:rsidRDefault="00C00672" w:rsidP="00C00672">
      <w:pPr>
        <w:pStyle w:val="Recuodecorpodetexto2"/>
        <w:spacing w:line="320" w:lineRule="exact"/>
        <w:ind w:firstLine="1080"/>
        <w:rPr>
          <w:rFonts w:cs="Arial"/>
        </w:rPr>
      </w:pPr>
    </w:p>
    <w:p w:rsidR="00884494" w:rsidRPr="00E1746F" w:rsidRDefault="00884494" w:rsidP="00C00672">
      <w:pPr>
        <w:pStyle w:val="Recuodecorpodetexto2"/>
        <w:spacing w:line="320" w:lineRule="exact"/>
        <w:ind w:firstLine="1080"/>
        <w:rPr>
          <w:rFonts w:cs="Arial"/>
        </w:rPr>
      </w:pPr>
    </w:p>
    <w:p w:rsidR="00C00672" w:rsidRPr="00E1746F" w:rsidRDefault="00C00672" w:rsidP="00C00672">
      <w:pPr>
        <w:pStyle w:val="Recuodecorpodetexto2"/>
        <w:spacing w:line="320" w:lineRule="exact"/>
        <w:ind w:firstLine="1080"/>
        <w:rPr>
          <w:rFonts w:cs="Arial"/>
          <w:b/>
          <w:bCs/>
        </w:rPr>
      </w:pPr>
    </w:p>
    <w:p w:rsidR="00C00672" w:rsidRPr="00E1746F" w:rsidRDefault="006C5B93" w:rsidP="00F75194">
      <w:pPr>
        <w:pStyle w:val="Recuodecorpodetexto2"/>
        <w:spacing w:line="240" w:lineRule="auto"/>
        <w:ind w:left="0"/>
        <w:jc w:val="center"/>
        <w:rPr>
          <w:rFonts w:cs="Arial"/>
          <w:b/>
        </w:rPr>
      </w:pPr>
      <w:r>
        <w:rPr>
          <w:rFonts w:cs="Arial"/>
          <w:b/>
        </w:rPr>
        <w:t>JOSÉ ELIAS FIGUEIREDO</w:t>
      </w:r>
    </w:p>
    <w:p w:rsidR="00C00672" w:rsidRDefault="00C00672" w:rsidP="00F75194">
      <w:pPr>
        <w:pStyle w:val="Recuodecorpodetexto2"/>
        <w:spacing w:line="240" w:lineRule="auto"/>
        <w:ind w:left="0"/>
        <w:jc w:val="center"/>
        <w:rPr>
          <w:rFonts w:cs="Arial"/>
          <w:b/>
        </w:rPr>
      </w:pPr>
      <w:r w:rsidRPr="00E1746F">
        <w:rPr>
          <w:rFonts w:cs="Arial"/>
          <w:b/>
        </w:rPr>
        <w:t>Prefeito Municipal</w:t>
      </w:r>
    </w:p>
    <w:p w:rsidR="00181B6D" w:rsidRDefault="00181B6D" w:rsidP="00F75194">
      <w:pPr>
        <w:pStyle w:val="Recuodecorpodetexto2"/>
        <w:spacing w:line="240" w:lineRule="auto"/>
        <w:ind w:left="0"/>
        <w:jc w:val="center"/>
        <w:rPr>
          <w:rFonts w:cs="Arial"/>
          <w:b/>
        </w:rPr>
      </w:pPr>
    </w:p>
    <w:p w:rsidR="00181B6D" w:rsidRPr="00E1746F" w:rsidRDefault="00181B6D" w:rsidP="00F75194">
      <w:pPr>
        <w:pStyle w:val="Recuodecorpodetexto2"/>
        <w:spacing w:line="240" w:lineRule="auto"/>
        <w:ind w:left="0"/>
        <w:jc w:val="center"/>
        <w:rPr>
          <w:rFonts w:cs="Arial"/>
          <w:b/>
        </w:rPr>
      </w:pPr>
    </w:p>
    <w:sectPr w:rsidR="00181B6D" w:rsidRPr="00E1746F" w:rsidSect="000C0B73">
      <w:headerReference w:type="default" r:id="rId7"/>
      <w:type w:val="continuous"/>
      <w:pgSz w:w="11907" w:h="16840" w:code="9"/>
      <w:pgMar w:top="2268" w:right="1134" w:bottom="1134" w:left="1701" w:header="851" w:footer="709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5B93" w:rsidRDefault="006C5B93" w:rsidP="00D81F03">
      <w:r>
        <w:separator/>
      </w:r>
    </w:p>
  </w:endnote>
  <w:endnote w:type="continuationSeparator" w:id="1">
    <w:p w:rsidR="006C5B93" w:rsidRDefault="006C5B93" w:rsidP="00D81F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5B93" w:rsidRDefault="006C5B93" w:rsidP="00D81F03">
      <w:r>
        <w:separator/>
      </w:r>
    </w:p>
  </w:footnote>
  <w:footnote w:type="continuationSeparator" w:id="1">
    <w:p w:rsidR="006C5B93" w:rsidRDefault="006C5B93" w:rsidP="00D81F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5B93" w:rsidRPr="00D81F03" w:rsidRDefault="006C5B93" w:rsidP="009C61B8">
    <w:pPr>
      <w:pStyle w:val="Cabealho"/>
      <w:spacing w:line="320" w:lineRule="exact"/>
      <w:jc w:val="center"/>
      <w:rPr>
        <w:b/>
        <w:bCs/>
        <w:sz w:val="28"/>
        <w:szCs w:val="28"/>
      </w:rPr>
    </w:pPr>
    <w:r>
      <w:rPr>
        <w:b/>
        <w:bCs/>
        <w:noProof/>
        <w:sz w:val="26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-337185</wp:posOffset>
          </wp:positionH>
          <wp:positionV relativeFrom="paragraph">
            <wp:posOffset>-35560</wp:posOffset>
          </wp:positionV>
          <wp:extent cx="914400" cy="809625"/>
          <wp:effectExtent l="19050" t="0" r="0" b="0"/>
          <wp:wrapNone/>
          <wp:docPr id="1" name="Imagem 0" descr="brazão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brazão.bm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D81F03">
      <w:rPr>
        <w:b/>
        <w:bCs/>
        <w:sz w:val="28"/>
        <w:szCs w:val="28"/>
      </w:rPr>
      <w:t>PREFEITURA MUNICIPAL DE SANTANA DA VARGEM</w:t>
    </w:r>
  </w:p>
  <w:p w:rsidR="006C5B93" w:rsidRPr="00D81F03" w:rsidRDefault="006C5B93" w:rsidP="009C61B8">
    <w:pPr>
      <w:pStyle w:val="Cabealho"/>
      <w:spacing w:line="320" w:lineRule="exact"/>
      <w:jc w:val="center"/>
      <w:rPr>
        <w:sz w:val="24"/>
      </w:rPr>
    </w:pPr>
    <w:r w:rsidRPr="00D81F03">
      <w:rPr>
        <w:sz w:val="24"/>
      </w:rPr>
      <w:t>Praça Padre João Maciel Neiva, 15 – 37.195-000</w:t>
    </w:r>
  </w:p>
  <w:p w:rsidR="006C5B93" w:rsidRDefault="006C5B93" w:rsidP="009C61B8">
    <w:pPr>
      <w:pStyle w:val="Cabealho"/>
      <w:tabs>
        <w:tab w:val="left" w:pos="1475"/>
        <w:tab w:val="center" w:pos="5103"/>
      </w:tabs>
      <w:spacing w:line="320" w:lineRule="exact"/>
      <w:jc w:val="center"/>
      <w:rPr>
        <w:sz w:val="24"/>
      </w:rPr>
    </w:pPr>
    <w:r w:rsidRPr="00D81F03">
      <w:rPr>
        <w:sz w:val="24"/>
      </w:rPr>
      <w:t>Fone (035) 3858-1200 - CNPJ 18.245.183/0001-70</w:t>
    </w:r>
  </w:p>
  <w:p w:rsidR="006C5B93" w:rsidRPr="00D81F03" w:rsidRDefault="006C5B93" w:rsidP="009C61B8">
    <w:pPr>
      <w:pStyle w:val="Cabealho"/>
      <w:tabs>
        <w:tab w:val="left" w:pos="1475"/>
        <w:tab w:val="center" w:pos="5103"/>
      </w:tabs>
      <w:spacing w:line="320" w:lineRule="exact"/>
      <w:jc w:val="center"/>
      <w:rPr>
        <w:sz w:val="24"/>
      </w:rPr>
    </w:pPr>
    <w:hyperlink r:id="rId2" w:history="1">
      <w:r w:rsidRPr="00430E37">
        <w:rPr>
          <w:rStyle w:val="Hyperlink"/>
          <w:sz w:val="24"/>
        </w:rPr>
        <w:t>administração@santanadavargem.mg.gov.br</w:t>
      </w:r>
    </w:hyperlink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/>
  <w:rsids>
    <w:rsidRoot w:val="00282C2F"/>
    <w:rsid w:val="00021BF1"/>
    <w:rsid w:val="000301BA"/>
    <w:rsid w:val="0008315D"/>
    <w:rsid w:val="00085453"/>
    <w:rsid w:val="000A09C0"/>
    <w:rsid w:val="000C0B73"/>
    <w:rsid w:val="00103843"/>
    <w:rsid w:val="001053E0"/>
    <w:rsid w:val="001715EB"/>
    <w:rsid w:val="00181B6D"/>
    <w:rsid w:val="00282C2F"/>
    <w:rsid w:val="00293B48"/>
    <w:rsid w:val="002E1F33"/>
    <w:rsid w:val="00371841"/>
    <w:rsid w:val="00372558"/>
    <w:rsid w:val="003816BC"/>
    <w:rsid w:val="003A7517"/>
    <w:rsid w:val="003B2DA4"/>
    <w:rsid w:val="003D438D"/>
    <w:rsid w:val="004206C9"/>
    <w:rsid w:val="00467F3C"/>
    <w:rsid w:val="004C1AB1"/>
    <w:rsid w:val="004C7BCB"/>
    <w:rsid w:val="004E7BDF"/>
    <w:rsid w:val="00510865"/>
    <w:rsid w:val="00527DAD"/>
    <w:rsid w:val="006272A1"/>
    <w:rsid w:val="006852D4"/>
    <w:rsid w:val="006935EF"/>
    <w:rsid w:val="006C5B93"/>
    <w:rsid w:val="00771009"/>
    <w:rsid w:val="00783594"/>
    <w:rsid w:val="007A33B8"/>
    <w:rsid w:val="007C5546"/>
    <w:rsid w:val="008526A7"/>
    <w:rsid w:val="00876ABD"/>
    <w:rsid w:val="00877051"/>
    <w:rsid w:val="00880E76"/>
    <w:rsid w:val="00884494"/>
    <w:rsid w:val="008914B0"/>
    <w:rsid w:val="008B28BA"/>
    <w:rsid w:val="008C68A0"/>
    <w:rsid w:val="008E25B0"/>
    <w:rsid w:val="008F750C"/>
    <w:rsid w:val="0092402E"/>
    <w:rsid w:val="00966597"/>
    <w:rsid w:val="009C61B8"/>
    <w:rsid w:val="009C760B"/>
    <w:rsid w:val="00A040F7"/>
    <w:rsid w:val="00A21B25"/>
    <w:rsid w:val="00A52486"/>
    <w:rsid w:val="00A5304E"/>
    <w:rsid w:val="00A67F00"/>
    <w:rsid w:val="00A72AAE"/>
    <w:rsid w:val="00AA43CF"/>
    <w:rsid w:val="00AA4615"/>
    <w:rsid w:val="00AC1855"/>
    <w:rsid w:val="00AD6D2D"/>
    <w:rsid w:val="00B0324D"/>
    <w:rsid w:val="00C00672"/>
    <w:rsid w:val="00C37C7C"/>
    <w:rsid w:val="00C55B99"/>
    <w:rsid w:val="00C84AE4"/>
    <w:rsid w:val="00CC5B08"/>
    <w:rsid w:val="00CE1D41"/>
    <w:rsid w:val="00D50027"/>
    <w:rsid w:val="00D81F03"/>
    <w:rsid w:val="00E1746F"/>
    <w:rsid w:val="00E260BF"/>
    <w:rsid w:val="00E75E2C"/>
    <w:rsid w:val="00E938F7"/>
    <w:rsid w:val="00EC438F"/>
    <w:rsid w:val="00EC536C"/>
    <w:rsid w:val="00F23AF6"/>
    <w:rsid w:val="00F72FA4"/>
    <w:rsid w:val="00F75194"/>
    <w:rsid w:val="00F76497"/>
    <w:rsid w:val="00F77595"/>
    <w:rsid w:val="00F963E2"/>
    <w:rsid w:val="00FA43DC"/>
    <w:rsid w:val="00FB2F0A"/>
    <w:rsid w:val="00FF3537"/>
    <w:rsid w:val="00FF76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72"/>
    <w:rPr>
      <w:rFonts w:eastAsia="Times New Roman"/>
      <w:sz w:val="22"/>
      <w:szCs w:val="24"/>
    </w:rPr>
  </w:style>
  <w:style w:type="paragraph" w:styleId="Ttulo1">
    <w:name w:val="heading 1"/>
    <w:basedOn w:val="Normal"/>
    <w:next w:val="Normal"/>
    <w:link w:val="Ttulo1Char"/>
    <w:qFormat/>
    <w:rsid w:val="00C00672"/>
    <w:pPr>
      <w:keepNext/>
      <w:spacing w:line="340" w:lineRule="exact"/>
      <w:ind w:left="2250"/>
      <w:outlineLvl w:val="0"/>
    </w:pPr>
    <w:rPr>
      <w:rFonts w:cs="Arial"/>
      <w:b/>
      <w:bCs/>
      <w:sz w:val="32"/>
    </w:rPr>
  </w:style>
  <w:style w:type="paragraph" w:styleId="Ttulo2">
    <w:name w:val="heading 2"/>
    <w:basedOn w:val="Normal"/>
    <w:next w:val="Normal"/>
    <w:link w:val="Ttulo2Char"/>
    <w:qFormat/>
    <w:rsid w:val="00C00672"/>
    <w:pPr>
      <w:keepNext/>
      <w:outlineLvl w:val="1"/>
    </w:pPr>
    <w:rPr>
      <w:rFonts w:ascii="Times New Roman" w:hAnsi="Times New Roman"/>
      <w:sz w:val="28"/>
    </w:rPr>
  </w:style>
  <w:style w:type="paragraph" w:styleId="Ttulo3">
    <w:name w:val="heading 3"/>
    <w:basedOn w:val="Normal"/>
    <w:next w:val="Normal"/>
    <w:link w:val="Ttulo3Char"/>
    <w:qFormat/>
    <w:rsid w:val="00C00672"/>
    <w:pPr>
      <w:keepNext/>
      <w:ind w:left="1416"/>
      <w:jc w:val="both"/>
      <w:outlineLvl w:val="2"/>
    </w:pPr>
    <w:rPr>
      <w:rFonts w:ascii="Times New Roman" w:hAnsi="Times New Roman"/>
      <w:b/>
      <w:bCs/>
      <w:sz w:val="28"/>
    </w:rPr>
  </w:style>
  <w:style w:type="paragraph" w:styleId="Ttulo4">
    <w:name w:val="heading 4"/>
    <w:basedOn w:val="Normal"/>
    <w:next w:val="Normal"/>
    <w:link w:val="Ttulo4Char"/>
    <w:qFormat/>
    <w:rsid w:val="00C00672"/>
    <w:pPr>
      <w:keepNext/>
      <w:spacing w:line="320" w:lineRule="exact"/>
      <w:ind w:left="2124" w:firstLine="6"/>
      <w:jc w:val="both"/>
      <w:outlineLvl w:val="3"/>
    </w:pPr>
    <w:rPr>
      <w:rFonts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81F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81F03"/>
  </w:style>
  <w:style w:type="paragraph" w:styleId="Rodap">
    <w:name w:val="footer"/>
    <w:basedOn w:val="Normal"/>
    <w:link w:val="RodapChar"/>
    <w:uiPriority w:val="99"/>
    <w:unhideWhenUsed/>
    <w:rsid w:val="00D81F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81F03"/>
  </w:style>
  <w:style w:type="paragraph" w:styleId="Textodebalo">
    <w:name w:val="Balloon Text"/>
    <w:basedOn w:val="Normal"/>
    <w:link w:val="TextodebaloChar"/>
    <w:uiPriority w:val="99"/>
    <w:semiHidden/>
    <w:unhideWhenUsed/>
    <w:rsid w:val="00D81F0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1F03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F3537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C00672"/>
    <w:rPr>
      <w:rFonts w:eastAsia="Times New Roman" w:cs="Arial"/>
      <w:b/>
      <w:bCs/>
      <w:sz w:val="32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C00672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C00672"/>
    <w:rPr>
      <w:rFonts w:ascii="Times New Roman" w:eastAsia="Times New Roman" w:hAnsi="Times New Roman" w:cs="Times New Roman"/>
      <w:b/>
      <w:bCs/>
      <w:sz w:val="28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C00672"/>
    <w:rPr>
      <w:rFonts w:eastAsia="Times New Roman" w:cs="Arial"/>
      <w:b/>
      <w:bCs/>
      <w:szCs w:val="24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C00672"/>
    <w:pPr>
      <w:spacing w:line="360" w:lineRule="auto"/>
      <w:ind w:left="1080"/>
    </w:pPr>
    <w:rPr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C00672"/>
    <w:rPr>
      <w:rFonts w:eastAsia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semiHidden/>
    <w:rsid w:val="00C00672"/>
    <w:pPr>
      <w:spacing w:line="360" w:lineRule="auto"/>
      <w:ind w:left="1080"/>
      <w:jc w:val="both"/>
    </w:pPr>
    <w:rPr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C00672"/>
    <w:rPr>
      <w:rFonts w:eastAsia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C00672"/>
    <w:pPr>
      <w:jc w:val="both"/>
    </w:pPr>
    <w:rPr>
      <w:rFonts w:ascii="Times New Roman" w:hAnsi="Times New Roman"/>
      <w:sz w:val="28"/>
    </w:rPr>
  </w:style>
  <w:style w:type="character" w:customStyle="1" w:styleId="CorpodetextoChar">
    <w:name w:val="Corpo de texto Char"/>
    <w:basedOn w:val="Fontepargpadro"/>
    <w:link w:val="Corpodetexto"/>
    <w:semiHidden/>
    <w:rsid w:val="00C00672"/>
    <w:rPr>
      <w:rFonts w:ascii="Times New Roman" w:eastAsia="Times New Roman" w:hAnsi="Times New Roman" w:cs="Times New Roman"/>
      <w:sz w:val="28"/>
      <w:szCs w:val="24"/>
      <w:lang w:eastAsia="pt-BR"/>
    </w:rPr>
  </w:style>
  <w:style w:type="table" w:styleId="Tabelacomgrade">
    <w:name w:val="Table Grid"/>
    <w:basedOn w:val="Tabelanormal"/>
    <w:uiPriority w:val="59"/>
    <w:rsid w:val="000301B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6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istra&#231;&#227;o@santanadavargem.mg.gov.br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idico\Desktop\EM%20ANDAMENTO\MODELOS%20FORMUL&#193;RIO\P&#193;GINA%20EM%20BRANCO%20DA%20PREFEITURA.dot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02B78-8013-4606-91B6-40F3BE70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PÁGINA EM BRANCO DA PREFEITURA</Template>
  <TotalTime>2</TotalTime>
  <Pages>2</Pages>
  <Words>202</Words>
  <Characters>1093</Characters>
  <Application>Microsoft Office Word</Application>
  <DocSecurity>4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PMSV</Company>
  <LinksUpToDate>false</LinksUpToDate>
  <CharactersWithSpaces>1293</CharactersWithSpaces>
  <SharedDoc>false</SharedDoc>
  <HLinks>
    <vt:vector size="6" baseType="variant">
      <vt:variant>
        <vt:i4>15597788</vt:i4>
      </vt:variant>
      <vt:variant>
        <vt:i4>0</vt:i4>
      </vt:variant>
      <vt:variant>
        <vt:i4>0</vt:i4>
      </vt:variant>
      <vt:variant>
        <vt:i4>5</vt:i4>
      </vt:variant>
      <vt:variant>
        <vt:lpwstr>mailto:administração@santanadavargem.mg.gov.br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Juridico</dc:creator>
  <cp:lastModifiedBy>Jurídico</cp:lastModifiedBy>
  <cp:revision>2</cp:revision>
  <cp:lastPrinted>2021-02-23T14:02:00Z</cp:lastPrinted>
  <dcterms:created xsi:type="dcterms:W3CDTF">2021-02-23T14:04:00Z</dcterms:created>
  <dcterms:modified xsi:type="dcterms:W3CDTF">2021-02-23T14:04:00Z</dcterms:modified>
</cp:coreProperties>
</file>